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677E0" w:rsidRDefault="006521A5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022283E" wp14:editId="196EADF0">
                <wp:simplePos x="0" y="0"/>
                <wp:positionH relativeFrom="column">
                  <wp:posOffset>-426985</wp:posOffset>
                </wp:positionH>
                <wp:positionV relativeFrom="paragraph">
                  <wp:posOffset>191818</wp:posOffset>
                </wp:positionV>
                <wp:extent cx="9757410" cy="5689600"/>
                <wp:effectExtent l="57150" t="57150" r="53340" b="44450"/>
                <wp:wrapNone/>
                <wp:docPr id="871" name="Group 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7410" cy="5689600"/>
                          <a:chOff x="0" y="0"/>
                          <a:chExt cx="9757960" cy="5689947"/>
                        </a:xfrm>
                      </wpg:grpSpPr>
                      <wpg:grpSp>
                        <wpg:cNvPr id="872" name="Group 872"/>
                        <wpg:cNvGrpSpPr/>
                        <wpg:grpSpPr>
                          <a:xfrm>
                            <a:off x="0" y="0"/>
                            <a:ext cx="9757960" cy="5689616"/>
                            <a:chOff x="0" y="0"/>
                            <a:chExt cx="9757960" cy="5689616"/>
                          </a:xfrm>
                        </wpg:grpSpPr>
                        <wps:wsp>
                          <wps:cNvPr id="873" name="Text Box 873"/>
                          <wps:cNvSpPr txBox="1"/>
                          <wps:spPr>
                            <a:xfrm>
                              <a:off x="0" y="532262"/>
                              <a:ext cx="4653280" cy="37795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Default="006521A5" w:rsidP="006521A5">
                                <w:pPr>
                                  <w:pStyle w:val="NoSpacing"/>
                                  <w:spacing w:line="360" w:lineRule="auto"/>
                                  <w:rPr>
                                    <w:rFonts w:ascii="Arial" w:eastAsiaTheme="minorHAnsi" w:hAnsi="Arial"/>
                                    <w:lang w:val="en-GB" w:eastAsia="en-US"/>
                                  </w:rPr>
                                </w:pPr>
                              </w:p>
                              <w:p w:rsidR="0028187A" w:rsidRDefault="0028187A" w:rsidP="00E37DD4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 xml:space="preserve">Cut kicker control </w:t>
                                </w:r>
                                <w:r w:rsidR="00C6605C">
                                  <w:rPr>
                                    <w:szCs w:val="24"/>
                                  </w:rPr>
                                  <w:t>line to 8.10m and remove any twists.</w:t>
                                </w:r>
                              </w:p>
                              <w:p w:rsidR="006521A5" w:rsidRDefault="00E37DD4" w:rsidP="00E37DD4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>Locate the small deck</w:t>
                                </w:r>
                                <w:r w:rsidR="0028187A">
                                  <w:rPr>
                                    <w:szCs w:val="24"/>
                                  </w:rPr>
                                  <w:t xml:space="preserve"> eye</w:t>
                                </w:r>
                                <w:r>
                                  <w:rPr>
                                    <w:szCs w:val="24"/>
                                  </w:rPr>
                                  <w:t xml:space="preserve"> with ring equal distance between the back o</w:t>
                                </w:r>
                                <w:r w:rsidR="0028187A">
                                  <w:rPr>
                                    <w:szCs w:val="24"/>
                                  </w:rPr>
                                  <w:t>f the thwart and mainsheet base (Pict. 1).</w:t>
                                </w:r>
                              </w:p>
                              <w:p w:rsidR="00E37DD4" w:rsidRDefault="00E37DD4" w:rsidP="00E37DD4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>Using a 2.5mm drill bit mark and drill the fixing holes. Countersink and inject with Sikaflex.</w:t>
                                </w:r>
                              </w:p>
                              <w:p w:rsidR="0028187A" w:rsidRDefault="00E37DD4" w:rsidP="0028187A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 xml:space="preserve">Attach the </w:t>
                                </w:r>
                                <w:r w:rsidR="0028187A">
                                  <w:rPr>
                                    <w:szCs w:val="24"/>
                                  </w:rPr>
                                  <w:t xml:space="preserve">deck eye and ring with 6 x ½ pozi pan self tappers using a PZ2 screw driver. </w:t>
                                </w:r>
                                <w:r w:rsidR="0028187A" w:rsidRPr="0028187A">
                                  <w:rPr>
                                    <w:szCs w:val="24"/>
                                  </w:rPr>
                                  <w:t>Wipe away any excess Sikaflex.</w:t>
                                </w:r>
                              </w:p>
                              <w:p w:rsidR="0028187A" w:rsidRDefault="0028187A" w:rsidP="0028187A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>Using a 3.5mm drill bit drill a hole in each grab rail in line with the back of the thwart (Pict. 2).</w:t>
                                </w:r>
                              </w:p>
                              <w:p w:rsidR="0028187A" w:rsidRDefault="0028187A" w:rsidP="0028187A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>Tie a ring to each grab rail using the 2mm rope provided. With an overhand knot above and below (Pict. 3).</w:t>
                                </w:r>
                              </w:p>
                              <w:p w:rsidR="0028187A" w:rsidRDefault="0028187A" w:rsidP="0028187A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>Rope out as n</w:t>
                                </w:r>
                                <w:r w:rsidR="005D7FDD">
                                  <w:rPr>
                                    <w:szCs w:val="24"/>
                                  </w:rPr>
                                  <w:t xml:space="preserve">ormal. Once through the cleats </w:t>
                                </w:r>
                                <w:r>
                                  <w:rPr>
                                    <w:szCs w:val="24"/>
                                  </w:rPr>
                                  <w:t>thread the line down through the grab rail ring, under the he</w:t>
                                </w:r>
                                <w:r w:rsidR="00C6605C">
                                  <w:rPr>
                                    <w:szCs w:val="24"/>
                                  </w:rPr>
                                  <w:t>lm toe strap and finally through the centre ring on the C/B case (Pict. 4 &amp; 5).</w:t>
                                </w:r>
                              </w:p>
                              <w:p w:rsidR="00C6605C" w:rsidRPr="0028187A" w:rsidRDefault="00C6605C" w:rsidP="0028187A">
                                <w:pPr>
                                  <w:pStyle w:val="ListParagraph"/>
                                  <w:numPr>
                                    <w:ilvl w:val="0"/>
                                    <w:numId w:val="1"/>
                                  </w:num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szCs w:val="24"/>
                                  </w:rPr>
                                  <w:t xml:space="preserve">Splice ends together as per the instruction </w:t>
                                </w:r>
                                <w:r w:rsidR="00BA77A1">
                                  <w:rPr>
                                    <w:szCs w:val="24"/>
                                  </w:rPr>
                                  <w:t>sheet</w:t>
                                </w:r>
                                <w:bookmarkStart w:id="0" w:name="_GoBack"/>
                                <w:bookmarkEnd w:id="0"/>
                                <w:r>
                                  <w:rPr>
                                    <w:szCs w:val="24"/>
                                  </w:rPr>
                                  <w:t>.</w:t>
                                </w:r>
                              </w:p>
                              <w:p w:rsidR="006521A5" w:rsidRPr="004164AA" w:rsidRDefault="006521A5" w:rsidP="006521A5">
                                <w:pPr>
                                  <w:spacing w:after="0"/>
                                  <w:rPr>
                                    <w:rFonts w:cs="Arial"/>
                                    <w:szCs w:val="20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4" name="Text Box 874"/>
                          <wps:cNvSpPr txBox="1"/>
                          <wps:spPr>
                            <a:xfrm>
                              <a:off x="0" y="0"/>
                              <a:ext cx="4653280" cy="40943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Pr="00CB52C7" w:rsidRDefault="00C56BC3" w:rsidP="006521A5">
                                <w:pPr>
                                  <w:rPr>
                                    <w:b/>
                                    <w:sz w:val="22"/>
                                    <w:u w:val="single"/>
                                  </w:rPr>
                                </w:pPr>
                                <w:r>
                                  <w:rPr>
                                    <w:b/>
                                    <w:sz w:val="22"/>
                                    <w:u w:val="single"/>
                                  </w:rPr>
                                  <w:t>Continuous Kicker Fit out.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5" name="Text Box 875"/>
                          <wps:cNvSpPr txBox="1"/>
                          <wps:spPr>
                            <a:xfrm>
                              <a:off x="4817660" y="0"/>
                              <a:ext cx="4940300" cy="431269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37DD4" w:rsidRDefault="00E37DD4" w:rsidP="006521A5">
                                <w:r>
                                  <w:t>1.</w:t>
                                </w:r>
                                <w:r w:rsidRPr="00E37DD4"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045D3564" wp14:editId="06D5DEC0">
                                      <wp:extent cx="1679850" cy="1260000"/>
                                      <wp:effectExtent l="0" t="0" r="0" b="0"/>
                                      <wp:docPr id="1" name="Picture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G_2048.JPG"/>
                                              <pic:cNvPicPr/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79850" cy="126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37DD4">
                                  <w:t xml:space="preserve"> </w:t>
                                </w:r>
                                <w:r>
                                  <w:t>2.</w:t>
                                </w:r>
                                <w:r w:rsidRPr="00E37DD4"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55CF1FAD" wp14:editId="05FF04F8">
                                      <wp:extent cx="1679850" cy="1260000"/>
                                      <wp:effectExtent l="0" t="0" r="0" b="0"/>
                                      <wp:docPr id="4" name="Picture 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G_2054.JP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79850" cy="126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37DD4" w:rsidRDefault="00E37DD4" w:rsidP="006521A5">
                                <w:r>
                                  <w:t>3.</w:t>
                                </w:r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>
                                      <wp:extent cx="1679850" cy="1260000"/>
                                      <wp:effectExtent l="0" t="0" r="0" b="0"/>
                                      <wp:docPr id="5" name="Picture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G_2051.JPG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79850" cy="126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4.</w:t>
                                </w:r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>
                                      <wp:extent cx="1679850" cy="1260000"/>
                                      <wp:effectExtent l="0" t="0" r="0" b="0"/>
                                      <wp:docPr id="6" name="Pictur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G_2052.JPG"/>
                                              <pic:cNvPicPr/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79850" cy="126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37DD4" w:rsidRPr="00E37DD4" w:rsidRDefault="00E37DD4" w:rsidP="006521A5">
                                <w:r>
                                  <w:t>5.</w:t>
                                </w:r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>
                                      <wp:extent cx="1679850" cy="1260000"/>
                                      <wp:effectExtent l="0" t="0" r="0" b="0"/>
                                      <wp:docPr id="7" name="Picture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IMG_2053.JPG"/>
                                              <pic:cNvPicPr/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679850" cy="126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6" name="Text Box 876"/>
                          <wps:cNvSpPr txBox="1"/>
                          <wps:spPr>
                            <a:xfrm>
                              <a:off x="6578221" y="4476131"/>
                              <a:ext cx="1787383" cy="12134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Default="006521A5" w:rsidP="006521A5">
                                <w:pPr>
                                  <w:spacing w:after="0"/>
                                  <w:rPr>
                                    <w:b/>
                                    <w:u w:val="single"/>
                                  </w:rPr>
                                </w:pPr>
                                <w:r w:rsidRPr="00585DB4">
                                  <w:rPr>
                                    <w:b/>
                                    <w:u w:val="single"/>
                                  </w:rPr>
                                  <w:t>Tools required</w:t>
                                </w:r>
                              </w:p>
                              <w:p w:rsidR="006521A5" w:rsidRDefault="009A4568" w:rsidP="006521A5">
                                <w:pPr>
                                  <w:spacing w:after="0"/>
                                  <w:rPr>
                                    <w:rFonts w:cs="Arial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szCs w:val="20"/>
                                  </w:rPr>
                                  <w:t>Drill</w:t>
                                </w:r>
                              </w:p>
                              <w:p w:rsidR="009A4568" w:rsidRDefault="009A4568" w:rsidP="006521A5">
                                <w:pPr>
                                  <w:spacing w:after="0"/>
                                  <w:rPr>
                                    <w:rFonts w:cs="Arial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szCs w:val="20"/>
                                  </w:rPr>
                                  <w:t>2.5 &amp; 3.5mm drill bits</w:t>
                                </w:r>
                              </w:p>
                              <w:p w:rsidR="009A4568" w:rsidRDefault="009A4568" w:rsidP="006521A5">
                                <w:pPr>
                                  <w:spacing w:after="0"/>
                                  <w:rPr>
                                    <w:rFonts w:cs="Arial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szCs w:val="20"/>
                                  </w:rPr>
                                  <w:t>Countersink</w:t>
                                </w:r>
                              </w:p>
                              <w:p w:rsidR="009A4568" w:rsidRDefault="009A4568" w:rsidP="006521A5">
                                <w:pPr>
                                  <w:spacing w:after="0"/>
                                  <w:rPr>
                                    <w:rFonts w:cs="Arial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szCs w:val="20"/>
                                  </w:rPr>
                                  <w:t>PZ2 bit/screw driver</w:t>
                                </w:r>
                              </w:p>
                              <w:p w:rsidR="009A4568" w:rsidRDefault="009A4568" w:rsidP="006521A5">
                                <w:pPr>
                                  <w:spacing w:after="0"/>
                                </w:pPr>
                                <w:r>
                                  <w:rPr>
                                    <w:rFonts w:cs="Arial"/>
                                    <w:szCs w:val="20"/>
                                  </w:rPr>
                                  <w:t>Sealant gun</w:t>
                                </w:r>
                              </w:p>
                              <w:p w:rsidR="006521A5" w:rsidRPr="00585DB4" w:rsidRDefault="006521A5" w:rsidP="006521A5">
                                <w:pPr>
                                  <w:spacing w:after="0"/>
                                  <w:rPr>
                                    <w:b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7" name="Text Box 877"/>
                          <wps:cNvSpPr txBox="1"/>
                          <wps:spPr>
                            <a:xfrm>
                              <a:off x="2906973" y="4476452"/>
                              <a:ext cx="3507475" cy="12128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Pr="00E05D04" w:rsidRDefault="006521A5" w:rsidP="006521A5">
                                <w:pPr>
                                  <w:spacing w:after="0"/>
                                  <w:rPr>
                                    <w:b/>
                                    <w:u w:val="single"/>
                                  </w:rPr>
                                </w:pPr>
                                <w:r w:rsidRPr="00E05D04">
                                  <w:rPr>
                                    <w:b/>
                                    <w:u w:val="single"/>
                                  </w:rPr>
                                  <w:t>Fixings</w:t>
                                </w:r>
                                <w:r>
                                  <w:rPr>
                                    <w:b/>
                                    <w:u w:val="single"/>
                                  </w:rPr>
                                  <w:t xml:space="preserve"> used</w:t>
                                </w:r>
                              </w:p>
                              <w:tbl>
                                <w:tblPr>
                                  <w:tblStyle w:val="TableGrid"/>
                                  <w:tblW w:w="0" w:type="auto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802"/>
                                  <w:gridCol w:w="1417"/>
                                  <w:gridCol w:w="992"/>
                                </w:tblGrid>
                                <w:tr w:rsidR="006521A5" w:rsidTr="00A1445B">
                                  <w:tc>
                                    <w:tcPr>
                                      <w:tcW w:w="2802" w:type="dxa"/>
                                      <w:shd w:val="clear" w:color="auto" w:fill="8DB3E2" w:themeFill="text2" w:themeFillTint="66"/>
                                    </w:tcPr>
                                    <w:p w:rsidR="006521A5" w:rsidRDefault="006521A5" w:rsidP="00A1445B">
                                      <w:r>
                                        <w:t>Fixing</w:t>
                                      </w:r>
                                    </w:p>
                                  </w:tc>
                                  <w:tc>
                                    <w:tcPr>
                                      <w:tcW w:w="1417" w:type="dxa"/>
                                      <w:shd w:val="clear" w:color="auto" w:fill="8DB3E2" w:themeFill="text2" w:themeFillTint="66"/>
                                    </w:tcPr>
                                    <w:p w:rsidR="006521A5" w:rsidRDefault="006521A5" w:rsidP="00A1445B">
                                      <w:r>
                                        <w:t>Size</w:t>
                                      </w:r>
                                    </w:p>
                                  </w:tc>
                                  <w:tc>
                                    <w:tcPr>
                                      <w:tcW w:w="992" w:type="dxa"/>
                                      <w:shd w:val="clear" w:color="auto" w:fill="8DB3E2" w:themeFill="text2" w:themeFillTint="66"/>
                                    </w:tcPr>
                                    <w:p w:rsidR="006521A5" w:rsidRDefault="006521A5" w:rsidP="00A1445B">
                                      <w:r>
                                        <w:t>Qty</w:t>
                                      </w:r>
                                    </w:p>
                                  </w:tc>
                                </w:tr>
                                <w:tr w:rsidR="006521A5" w:rsidTr="00A1445B">
                                  <w:tc>
                                    <w:tcPr>
                                      <w:tcW w:w="2802" w:type="dxa"/>
                                    </w:tcPr>
                                    <w:p w:rsidR="006521A5" w:rsidRDefault="009A4568" w:rsidP="00A1445B">
                                      <w:r>
                                        <w:t>Pozi pan self tapper</w:t>
                                      </w:r>
                                    </w:p>
                                  </w:tc>
                                  <w:tc>
                                    <w:tcPr>
                                      <w:tcW w:w="1417" w:type="dxa"/>
                                    </w:tcPr>
                                    <w:p w:rsidR="006521A5" w:rsidRDefault="009A4568" w:rsidP="00A1445B">
                                      <w:r>
                                        <w:t>6 x 1/2</w:t>
                                      </w:r>
                                    </w:p>
                                  </w:tc>
                                  <w:tc>
                                    <w:tcPr>
                                      <w:tcW w:w="992" w:type="dxa"/>
                                    </w:tcPr>
                                    <w:p w:rsidR="006521A5" w:rsidRDefault="009A4568" w:rsidP="00A1445B">
                                      <w:r>
                                        <w:t>2</w:t>
                                      </w:r>
                                    </w:p>
                                  </w:tc>
                                </w:tr>
                                <w:tr w:rsidR="006521A5" w:rsidTr="00A1445B">
                                  <w:tc>
                                    <w:tcPr>
                                      <w:tcW w:w="2802" w:type="dxa"/>
                                    </w:tcPr>
                                    <w:p w:rsidR="006521A5" w:rsidRDefault="006521A5" w:rsidP="00A1445B"/>
                                  </w:tc>
                                  <w:tc>
                                    <w:tcPr>
                                      <w:tcW w:w="1417" w:type="dxa"/>
                                    </w:tcPr>
                                    <w:p w:rsidR="006521A5" w:rsidRDefault="006521A5" w:rsidP="00A1445B"/>
                                  </w:tc>
                                  <w:tc>
                                    <w:tcPr>
                                      <w:tcW w:w="992" w:type="dxa"/>
                                    </w:tcPr>
                                    <w:p w:rsidR="006521A5" w:rsidRDefault="006521A5" w:rsidP="00A1445B"/>
                                  </w:tc>
                                </w:tr>
                                <w:tr w:rsidR="006521A5" w:rsidTr="00A1445B">
                                  <w:tc>
                                    <w:tcPr>
                                      <w:tcW w:w="2802" w:type="dxa"/>
                                    </w:tcPr>
                                    <w:p w:rsidR="006521A5" w:rsidRDefault="006521A5" w:rsidP="00A1445B"/>
                                  </w:tc>
                                  <w:tc>
                                    <w:tcPr>
                                      <w:tcW w:w="1417" w:type="dxa"/>
                                    </w:tcPr>
                                    <w:p w:rsidR="006521A5" w:rsidRDefault="006521A5" w:rsidP="00A1445B"/>
                                  </w:tc>
                                  <w:tc>
                                    <w:tcPr>
                                      <w:tcW w:w="992" w:type="dxa"/>
                                    </w:tcPr>
                                    <w:p w:rsidR="006521A5" w:rsidRDefault="006521A5" w:rsidP="00A1445B"/>
                                  </w:tc>
                                </w:tr>
                              </w:tbl>
                              <w:p w:rsidR="006521A5" w:rsidRPr="00E05D04" w:rsidRDefault="006521A5" w:rsidP="006521A5">
                                <w:pPr>
                                  <w:spacing w:after="0"/>
                                </w:pPr>
                              </w:p>
                              <w:p w:rsidR="006521A5" w:rsidRPr="00E05D04" w:rsidRDefault="006521A5" w:rsidP="006521A5">
                                <w:pPr>
                                  <w:pStyle w:val="ListParagraph"/>
                                  <w:spacing w:after="0"/>
                                  <w:rPr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8" name="Text Box 878"/>
                          <wps:cNvSpPr txBox="1"/>
                          <wps:spPr>
                            <a:xfrm>
                              <a:off x="8529370" y="5308652"/>
                              <a:ext cx="1228040" cy="38039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Pr="00585DB4" w:rsidRDefault="006521A5" w:rsidP="006521A5">
                                <w:pPr>
                                  <w:rPr>
                                    <w:b/>
                                  </w:rPr>
                                </w:pPr>
                                <w:r w:rsidRPr="00585DB4">
                                  <w:rPr>
                                    <w:b/>
                                  </w:rPr>
                                  <w:t>PDI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9" name="Text Box 879"/>
                          <wps:cNvSpPr txBox="1"/>
                          <wps:spPr>
                            <a:xfrm>
                              <a:off x="8529851" y="4476190"/>
                              <a:ext cx="1227559" cy="66874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521A5" w:rsidRDefault="006521A5" w:rsidP="006521A5">
                                <w:pPr>
                                  <w:rPr>
                                    <w:b/>
                                    <w:u w:val="single"/>
                                  </w:rPr>
                                </w:pPr>
                                <w:r w:rsidRPr="00585DB4">
                                  <w:rPr>
                                    <w:b/>
                                    <w:u w:val="single"/>
                                  </w:rPr>
                                  <w:t>Skill Level</w:t>
                                </w:r>
                              </w:p>
                              <w:p w:rsidR="006521A5" w:rsidRPr="00384DDF" w:rsidRDefault="006521A5" w:rsidP="006521A5">
                                <w:pPr>
                                  <w:rPr>
                                    <w:b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80" name="Text Box 880"/>
                        <wps:cNvSpPr txBox="1"/>
                        <wps:spPr>
                          <a:xfrm>
                            <a:off x="0" y="4476465"/>
                            <a:ext cx="2756848" cy="12134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521A5" w:rsidRDefault="006521A5" w:rsidP="006521A5">
                              <w:pPr>
                                <w:spacing w:after="0"/>
                                <w:rPr>
                                  <w:b/>
                                  <w:u w:val="single"/>
                                </w:rPr>
                              </w:pPr>
                              <w:r w:rsidRPr="00FA2F9A">
                                <w:rPr>
                                  <w:b/>
                                  <w:u w:val="single"/>
                                </w:rPr>
                                <w:t>QC Notes</w:t>
                              </w:r>
                            </w:p>
                            <w:p w:rsidR="006521A5" w:rsidRPr="00014791" w:rsidRDefault="006521A5" w:rsidP="006521A5">
                              <w:pPr>
                                <w:pStyle w:val="ListParagraph"/>
                                <w:spacing w:after="0" w:line="240" w:lineRule="auto"/>
                                <w:rPr>
                                  <w:rFonts w:cs="Arial"/>
                                  <w:b/>
                                  <w:bCs/>
                                  <w:szCs w:val="24"/>
                                </w:rPr>
                              </w:pPr>
                            </w:p>
                            <w:p w:rsidR="006521A5" w:rsidRPr="00404D14" w:rsidRDefault="00404D14" w:rsidP="00C6605C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</w:pPr>
                              <w:r w:rsidRPr="00404D14">
                                <w:t>Cut control line to correct length.</w:t>
                              </w:r>
                            </w:p>
                            <w:p w:rsidR="00404D14" w:rsidRPr="00404D14" w:rsidRDefault="00404D14" w:rsidP="00C6605C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</w:pPr>
                              <w:r w:rsidRPr="00404D14">
                                <w:t>Ensure all twists are removed before splicing.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2283E" id="Group 871" o:spid="_x0000_s1026" style="position:absolute;margin-left:-33.6pt;margin-top:15.1pt;width:768.3pt;height:448pt;z-index:251659264" coordsize="97579,56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">
                <v:group id="Group 872" o:spid="_x0000_s1027" style="position:absolute;width:97579;height:56896" coordsize="97579,56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4Rj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lkCM8z4QjIxQMAAP//AwBQSwECLQAUAAYACAAAACEA2+H2y+4AAACFAQAAEwAAAAAAAAAA&#10;AAAAAAAAAAAAW0NvbnRlbnRfVHlwZXNdLnhtbFBLAQItABQABgAIAAAAIQBa9CxbvwAAABUBAAAL&#10;AAAAAAAAAAAAAAAAAB8BAABfcmVscy8ucmVsc1BLAQItABQABgAIAAAAIQDMo4RjxQAAANw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873" o:spid="_x0000_s1028" type="#_x0000_t202" style="position:absolute;top:5322;width:46532;height:37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" fillcolor="white [3201]" strokeweight=".5pt">
                    <v:textbox>
                      <w:txbxContent>
                        <w:p w:rsidR="006521A5" w:rsidRDefault="006521A5" w:rsidP="006521A5">
                          <w:pPr>
                            <w:pStyle w:val="NoSpacing"/>
                            <w:spacing w:line="360" w:lineRule="auto"/>
                            <w:rPr>
                              <w:rFonts w:ascii="Arial" w:eastAsiaTheme="minorHAnsi" w:hAnsi="Arial"/>
                              <w:lang w:val="en-GB" w:eastAsia="en-US"/>
                            </w:rPr>
                          </w:pPr>
                        </w:p>
                        <w:p w:rsidR="0028187A" w:rsidRDefault="0028187A" w:rsidP="00E37DD4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Cut kicker control </w:t>
                          </w:r>
                          <w:r w:rsidR="00C6605C">
                            <w:rPr>
                              <w:szCs w:val="24"/>
                            </w:rPr>
                            <w:t>line to 8.10m and remove any twists.</w:t>
                          </w:r>
                        </w:p>
                        <w:p w:rsidR="006521A5" w:rsidRDefault="00E37DD4" w:rsidP="00E37DD4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>Locate the small deck</w:t>
                          </w:r>
                          <w:r w:rsidR="0028187A">
                            <w:rPr>
                              <w:szCs w:val="24"/>
                            </w:rPr>
                            <w:t xml:space="preserve"> eye</w:t>
                          </w:r>
                          <w:r>
                            <w:rPr>
                              <w:szCs w:val="24"/>
                            </w:rPr>
                            <w:t xml:space="preserve"> with ring equal distance between the back o</w:t>
                          </w:r>
                          <w:r w:rsidR="0028187A">
                            <w:rPr>
                              <w:szCs w:val="24"/>
                            </w:rPr>
                            <w:t>f the thwart and mainsheet base (Pict. 1).</w:t>
                          </w:r>
                        </w:p>
                        <w:p w:rsidR="00E37DD4" w:rsidRDefault="00E37DD4" w:rsidP="00E37DD4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>Using a 2.5mm drill bit mark and drill the fixing holes. Countersink and inject with Sikaflex.</w:t>
                          </w:r>
                        </w:p>
                        <w:p w:rsidR="0028187A" w:rsidRDefault="00E37DD4" w:rsidP="0028187A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Attach the </w:t>
                          </w:r>
                          <w:r w:rsidR="0028187A">
                            <w:rPr>
                              <w:szCs w:val="24"/>
                            </w:rPr>
                            <w:t xml:space="preserve">deck eye and ring with 6 x ½ pozi pan self tappers using a PZ2 screw driver. </w:t>
                          </w:r>
                          <w:r w:rsidR="0028187A" w:rsidRPr="0028187A">
                            <w:rPr>
                              <w:szCs w:val="24"/>
                            </w:rPr>
                            <w:t>Wipe away any excess Sikaflex.</w:t>
                          </w:r>
                        </w:p>
                        <w:p w:rsidR="0028187A" w:rsidRDefault="0028187A" w:rsidP="0028187A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>Using a 3.5mm drill bit drill a hole in each grab rail in line with the back of the thwart (Pict. 2).</w:t>
                          </w:r>
                        </w:p>
                        <w:p w:rsidR="0028187A" w:rsidRDefault="0028187A" w:rsidP="0028187A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>Tie a ring to each grab rail using the 2mm rope provided. With an overhand knot above and below (Pict. 3).</w:t>
                          </w:r>
                        </w:p>
                        <w:p w:rsidR="0028187A" w:rsidRDefault="0028187A" w:rsidP="0028187A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>Rope out as n</w:t>
                          </w:r>
                          <w:r w:rsidR="005D7FDD">
                            <w:rPr>
                              <w:szCs w:val="24"/>
                            </w:rPr>
                            <w:t xml:space="preserve">ormal. Once through the cleats </w:t>
                          </w:r>
                          <w:r>
                            <w:rPr>
                              <w:szCs w:val="24"/>
                            </w:rPr>
                            <w:t>thread the line down through the grab rail ring, under the he</w:t>
                          </w:r>
                          <w:r w:rsidR="00C6605C">
                            <w:rPr>
                              <w:szCs w:val="24"/>
                            </w:rPr>
                            <w:t>lm toe strap and finally through the centre ring on the C/B case (Pict. 4 &amp; 5).</w:t>
                          </w:r>
                        </w:p>
                        <w:p w:rsidR="00C6605C" w:rsidRPr="0028187A" w:rsidRDefault="00C6605C" w:rsidP="0028187A">
                          <w:pPr>
                            <w:pStyle w:val="ListParagraph"/>
                            <w:numPr>
                              <w:ilvl w:val="0"/>
                              <w:numId w:val="1"/>
                            </w:numPr>
                            <w:rPr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Splice ends together as per the instruction </w:t>
                          </w:r>
                          <w:r w:rsidR="00BA77A1">
                            <w:rPr>
                              <w:szCs w:val="24"/>
                            </w:rPr>
                            <w:t>sheet</w:t>
                          </w:r>
                          <w:bookmarkStart w:id="1" w:name="_GoBack"/>
                          <w:bookmarkEnd w:id="1"/>
                          <w:r>
                            <w:rPr>
                              <w:szCs w:val="24"/>
                            </w:rPr>
                            <w:t>.</w:t>
                          </w:r>
                        </w:p>
                        <w:p w:rsidR="006521A5" w:rsidRPr="004164AA" w:rsidRDefault="006521A5" w:rsidP="006521A5">
                          <w:pPr>
                            <w:spacing w:after="0"/>
                            <w:rPr>
                              <w:rFonts w:cs="Arial"/>
                              <w:szCs w:val="20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xt Box 874" o:spid="_x0000_s1029" type="#_x0000_t202" style="position:absolute;width:46532;height:4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" fillcolor="white [3201]" strokeweight=".5pt">
                    <v:textbox>
                      <w:txbxContent>
                        <w:p w:rsidR="006521A5" w:rsidRPr="00CB52C7" w:rsidRDefault="00C56BC3" w:rsidP="006521A5">
                          <w:pPr>
                            <w:rPr>
                              <w:b/>
                              <w:sz w:val="22"/>
                              <w:u w:val="single"/>
                            </w:rPr>
                          </w:pPr>
                          <w:r>
                            <w:rPr>
                              <w:b/>
                              <w:sz w:val="22"/>
                              <w:u w:val="single"/>
                            </w:rPr>
                            <w:t>Continuous Kicker Fit out.</w:t>
                          </w:r>
                        </w:p>
                      </w:txbxContent>
                    </v:textbox>
                  </v:shape>
                  <v:shape id="Text Box 875" o:spid="_x0000_s1030" type="#_x0000_t202" style="position:absolute;left:48176;width:49403;height:43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" fillcolor="white [3201]" strokeweight=".5pt">
                    <v:textbox>
                      <w:txbxContent>
                        <w:p w:rsidR="00E37DD4" w:rsidRDefault="00E37DD4" w:rsidP="006521A5">
                          <w:r>
                            <w:t>1.</w:t>
                          </w:r>
                          <w:r w:rsidRPr="00E37DD4"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045D3564" wp14:editId="06D5DEC0">
                                <wp:extent cx="1679850" cy="1260000"/>
                                <wp:effectExtent l="0" t="0" r="0" b="0"/>
                                <wp:docPr id="1" name="Pictur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G_2048.JPG"/>
                                        <pic:cNvPicPr/>
                                      </pic:nvPicPr>
                                      <pic:blipFill>
                                        <a:blip r:embed="rId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79850" cy="1260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37DD4">
                            <w:t xml:space="preserve"> </w:t>
                          </w:r>
                          <w:r>
                            <w:t>2.</w:t>
                          </w:r>
                          <w:r w:rsidRPr="00E37DD4"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55CF1FAD" wp14:editId="05FF04F8">
                                <wp:extent cx="1679850" cy="1260000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G_2054.JP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79850" cy="1260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37DD4" w:rsidRDefault="00E37DD4" w:rsidP="006521A5">
                          <w:r>
                            <w:t>3.</w:t>
                          </w:r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>
                                <wp:extent cx="1679850" cy="1260000"/>
                                <wp:effectExtent l="0" t="0" r="0" b="0"/>
                                <wp:docPr id="5" name="Pictur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G_2051.JPG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79850" cy="1260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4.</w:t>
                          </w:r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>
                                <wp:extent cx="1679850" cy="1260000"/>
                                <wp:effectExtent l="0" t="0" r="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G_2052.JPG"/>
                                        <pic:cNvPicPr/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79850" cy="1260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37DD4" w:rsidRPr="00E37DD4" w:rsidRDefault="00E37DD4" w:rsidP="006521A5">
                          <w:r>
                            <w:t>5.</w:t>
                          </w:r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>
                                <wp:extent cx="1679850" cy="1260000"/>
                                <wp:effectExtent l="0" t="0" r="0" b="0"/>
                                <wp:docPr id="7" name="Picture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IMG_2053.JPG"/>
                                        <pic:cNvPicPr/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79850" cy="1260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876" o:spid="_x0000_s1031" type="#_x0000_t202" style="position:absolute;left:65782;top:44761;width:17874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" fillcolor="white [3201]" strokeweight=".5pt">
                    <v:textbox>
                      <w:txbxContent>
                        <w:p w:rsidR="006521A5" w:rsidRDefault="006521A5" w:rsidP="006521A5">
                          <w:pPr>
                            <w:spacing w:after="0"/>
                            <w:rPr>
                              <w:b/>
                              <w:u w:val="single"/>
                            </w:rPr>
                          </w:pPr>
                          <w:r w:rsidRPr="00585DB4">
                            <w:rPr>
                              <w:b/>
                              <w:u w:val="single"/>
                            </w:rPr>
                            <w:t>Tools required</w:t>
                          </w:r>
                        </w:p>
                        <w:p w:rsidR="006521A5" w:rsidRDefault="009A4568" w:rsidP="006521A5">
                          <w:pPr>
                            <w:spacing w:after="0"/>
                            <w:rPr>
                              <w:rFonts w:cs="Arial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szCs w:val="20"/>
                            </w:rPr>
                            <w:t>Drill</w:t>
                          </w:r>
                        </w:p>
                        <w:p w:rsidR="009A4568" w:rsidRDefault="009A4568" w:rsidP="006521A5">
                          <w:pPr>
                            <w:spacing w:after="0"/>
                            <w:rPr>
                              <w:rFonts w:cs="Arial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szCs w:val="20"/>
                            </w:rPr>
                            <w:t>2.5 &amp; 3.5mm drill bits</w:t>
                          </w:r>
                        </w:p>
                        <w:p w:rsidR="009A4568" w:rsidRDefault="009A4568" w:rsidP="006521A5">
                          <w:pPr>
                            <w:spacing w:after="0"/>
                            <w:rPr>
                              <w:rFonts w:cs="Arial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szCs w:val="20"/>
                            </w:rPr>
                            <w:t>Countersink</w:t>
                          </w:r>
                        </w:p>
                        <w:p w:rsidR="009A4568" w:rsidRDefault="009A4568" w:rsidP="006521A5">
                          <w:pPr>
                            <w:spacing w:after="0"/>
                            <w:rPr>
                              <w:rFonts w:cs="Arial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szCs w:val="20"/>
                            </w:rPr>
                            <w:t>PZ2 bit/screw driver</w:t>
                          </w:r>
                        </w:p>
                        <w:p w:rsidR="009A4568" w:rsidRDefault="009A4568" w:rsidP="006521A5">
                          <w:pPr>
                            <w:spacing w:after="0"/>
                          </w:pPr>
                          <w:r>
                            <w:rPr>
                              <w:rFonts w:cs="Arial"/>
                              <w:szCs w:val="20"/>
                            </w:rPr>
                            <w:t>Sealant gun</w:t>
                          </w:r>
                        </w:p>
                        <w:p w:rsidR="006521A5" w:rsidRPr="00585DB4" w:rsidRDefault="006521A5" w:rsidP="006521A5">
                          <w:pPr>
                            <w:spacing w:after="0"/>
                            <w:rPr>
                              <w:b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xt Box 877" o:spid="_x0000_s1032" type="#_x0000_t202" style="position:absolute;left:29069;top:44764;width:35075;height:1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" fillcolor="white [3201]" strokeweight=".5pt">
                    <v:textbox>
                      <w:txbxContent>
                        <w:p w:rsidR="006521A5" w:rsidRPr="00E05D04" w:rsidRDefault="006521A5" w:rsidP="006521A5">
                          <w:pPr>
                            <w:spacing w:after="0"/>
                            <w:rPr>
                              <w:b/>
                              <w:u w:val="single"/>
                            </w:rPr>
                          </w:pPr>
                          <w:r w:rsidRPr="00E05D04">
                            <w:rPr>
                              <w:b/>
                              <w:u w:val="single"/>
                            </w:rPr>
                            <w:t>Fixings</w:t>
                          </w:r>
                          <w:r>
                            <w:rPr>
                              <w:b/>
                              <w:u w:val="single"/>
                            </w:rPr>
                            <w:t xml:space="preserve"> used</w:t>
                          </w:r>
                        </w:p>
                        <w:tbl>
                          <w:tblPr>
                            <w:tblStyle w:val="TableGrid"/>
                            <w:tblW w:w="0" w:type="auto"/>
                            <w:tblLook w:val="04A0" w:firstRow="1" w:lastRow="0" w:firstColumn="1" w:lastColumn="0" w:noHBand="0" w:noVBand="1"/>
                          </w:tblPr>
                          <w:tblGrid>
                            <w:gridCol w:w="2802"/>
                            <w:gridCol w:w="1417"/>
                            <w:gridCol w:w="992"/>
                          </w:tblGrid>
                          <w:tr w:rsidR="006521A5" w:rsidTr="00A1445B">
                            <w:tc>
                              <w:tcPr>
                                <w:tcW w:w="2802" w:type="dxa"/>
                                <w:shd w:val="clear" w:color="auto" w:fill="8DB3E2" w:themeFill="text2" w:themeFillTint="66"/>
                              </w:tcPr>
                              <w:p w:rsidR="006521A5" w:rsidRDefault="006521A5" w:rsidP="00A1445B">
                                <w:r>
                                  <w:t>Fixing</w:t>
                                </w:r>
                              </w:p>
                            </w:tc>
                            <w:tc>
                              <w:tcPr>
                                <w:tcW w:w="1417" w:type="dxa"/>
                                <w:shd w:val="clear" w:color="auto" w:fill="8DB3E2" w:themeFill="text2" w:themeFillTint="66"/>
                              </w:tcPr>
                              <w:p w:rsidR="006521A5" w:rsidRDefault="006521A5" w:rsidP="00A1445B">
                                <w:r>
                                  <w:t>Size</w:t>
                                </w:r>
                              </w:p>
                            </w:tc>
                            <w:tc>
                              <w:tcPr>
                                <w:tcW w:w="992" w:type="dxa"/>
                                <w:shd w:val="clear" w:color="auto" w:fill="8DB3E2" w:themeFill="text2" w:themeFillTint="66"/>
                              </w:tcPr>
                              <w:p w:rsidR="006521A5" w:rsidRDefault="006521A5" w:rsidP="00A1445B">
                                <w:r>
                                  <w:t>Qty</w:t>
                                </w:r>
                              </w:p>
                            </w:tc>
                          </w:tr>
                          <w:tr w:rsidR="006521A5" w:rsidTr="00A1445B">
                            <w:tc>
                              <w:tcPr>
                                <w:tcW w:w="2802" w:type="dxa"/>
                              </w:tcPr>
                              <w:p w:rsidR="006521A5" w:rsidRDefault="009A4568" w:rsidP="00A1445B">
                                <w:r>
                                  <w:t>Pozi pan self tapper</w:t>
                                </w:r>
                              </w:p>
                            </w:tc>
                            <w:tc>
                              <w:tcPr>
                                <w:tcW w:w="1417" w:type="dxa"/>
                              </w:tcPr>
                              <w:p w:rsidR="006521A5" w:rsidRDefault="009A4568" w:rsidP="00A1445B">
                                <w:r>
                                  <w:t>6 x 1/2</w:t>
                                </w:r>
                              </w:p>
                            </w:tc>
                            <w:tc>
                              <w:tcPr>
                                <w:tcW w:w="992" w:type="dxa"/>
                              </w:tcPr>
                              <w:p w:rsidR="006521A5" w:rsidRDefault="009A4568" w:rsidP="00A1445B">
                                <w:r>
                                  <w:t>2</w:t>
                                </w:r>
                              </w:p>
                            </w:tc>
                          </w:tr>
                          <w:tr w:rsidR="006521A5" w:rsidTr="00A1445B">
                            <w:tc>
                              <w:tcPr>
                                <w:tcW w:w="2802" w:type="dxa"/>
                              </w:tcPr>
                              <w:p w:rsidR="006521A5" w:rsidRDefault="006521A5" w:rsidP="00A1445B"/>
                            </w:tc>
                            <w:tc>
                              <w:tcPr>
                                <w:tcW w:w="1417" w:type="dxa"/>
                              </w:tcPr>
                              <w:p w:rsidR="006521A5" w:rsidRDefault="006521A5" w:rsidP="00A1445B"/>
                            </w:tc>
                            <w:tc>
                              <w:tcPr>
                                <w:tcW w:w="992" w:type="dxa"/>
                              </w:tcPr>
                              <w:p w:rsidR="006521A5" w:rsidRDefault="006521A5" w:rsidP="00A1445B"/>
                            </w:tc>
                          </w:tr>
                          <w:tr w:rsidR="006521A5" w:rsidTr="00A1445B">
                            <w:tc>
                              <w:tcPr>
                                <w:tcW w:w="2802" w:type="dxa"/>
                              </w:tcPr>
                              <w:p w:rsidR="006521A5" w:rsidRDefault="006521A5" w:rsidP="00A1445B"/>
                            </w:tc>
                            <w:tc>
                              <w:tcPr>
                                <w:tcW w:w="1417" w:type="dxa"/>
                              </w:tcPr>
                              <w:p w:rsidR="006521A5" w:rsidRDefault="006521A5" w:rsidP="00A1445B"/>
                            </w:tc>
                            <w:tc>
                              <w:tcPr>
                                <w:tcW w:w="992" w:type="dxa"/>
                              </w:tcPr>
                              <w:p w:rsidR="006521A5" w:rsidRDefault="006521A5" w:rsidP="00A1445B"/>
                            </w:tc>
                          </w:tr>
                        </w:tbl>
                        <w:p w:rsidR="006521A5" w:rsidRPr="00E05D04" w:rsidRDefault="006521A5" w:rsidP="006521A5">
                          <w:pPr>
                            <w:spacing w:after="0"/>
                          </w:pPr>
                        </w:p>
                        <w:p w:rsidR="006521A5" w:rsidRPr="00E05D04" w:rsidRDefault="006521A5" w:rsidP="006521A5">
                          <w:pPr>
                            <w:pStyle w:val="ListParagraph"/>
                            <w:spacing w:after="0"/>
                            <w:rPr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xt Box 878" o:spid="_x0000_s1033" type="#_x0000_t202" style="position:absolute;left:85293;top:53086;width:12281;height:3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" fillcolor="white [3201]" strokeweight=".5pt">
                    <v:textbox>
                      <w:txbxContent>
                        <w:p w:rsidR="006521A5" w:rsidRPr="00585DB4" w:rsidRDefault="006521A5" w:rsidP="006521A5">
                          <w:pPr>
                            <w:rPr>
                              <w:b/>
                            </w:rPr>
                          </w:pPr>
                          <w:r w:rsidRPr="00585DB4">
                            <w:rPr>
                              <w:b/>
                            </w:rPr>
                            <w:t>PDI No:</w:t>
                          </w:r>
                        </w:p>
                      </w:txbxContent>
                    </v:textbox>
                  </v:shape>
                  <v:shape id="Text Box 879" o:spid="_x0000_s1034" type="#_x0000_t202" style="position:absolute;left:85298;top:44761;width:12276;height:6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" fillcolor="white [3201]" strokeweight=".5pt">
                    <v:textbox>
                      <w:txbxContent>
                        <w:p w:rsidR="006521A5" w:rsidRDefault="006521A5" w:rsidP="006521A5">
                          <w:pPr>
                            <w:rPr>
                              <w:b/>
                              <w:u w:val="single"/>
                            </w:rPr>
                          </w:pPr>
                          <w:r w:rsidRPr="00585DB4">
                            <w:rPr>
                              <w:b/>
                              <w:u w:val="single"/>
                            </w:rPr>
                            <w:t>Skill Level</w:t>
                          </w:r>
                        </w:p>
                        <w:p w:rsidR="006521A5" w:rsidRPr="00384DDF" w:rsidRDefault="006521A5" w:rsidP="006521A5">
                          <w:pPr>
                            <w:rPr>
                              <w:b/>
                            </w:rPr>
                          </w:pPr>
                        </w:p>
                      </w:txbxContent>
                    </v:textbox>
                  </v:shape>
                </v:group>
                <v:shape id="Text Box 880" o:spid="_x0000_s1035" type="#_x0000_t202" style="position:absolute;top:44764;width:27568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" fillcolor="white [3201]" strokeweight=".5pt">
                  <v:textbox>
                    <w:txbxContent>
                      <w:p w:rsidR="006521A5" w:rsidRDefault="006521A5" w:rsidP="006521A5">
                        <w:pPr>
                          <w:spacing w:after="0"/>
                          <w:rPr>
                            <w:b/>
                            <w:u w:val="single"/>
                          </w:rPr>
                        </w:pPr>
                        <w:r w:rsidRPr="00FA2F9A">
                          <w:rPr>
                            <w:b/>
                            <w:u w:val="single"/>
                          </w:rPr>
                          <w:t>QC Notes</w:t>
                        </w:r>
                      </w:p>
                      <w:p w:rsidR="006521A5" w:rsidRPr="00014791" w:rsidRDefault="006521A5" w:rsidP="006521A5">
                        <w:pPr>
                          <w:pStyle w:val="ListParagraph"/>
                          <w:spacing w:after="0" w:line="240" w:lineRule="auto"/>
                          <w:rPr>
                            <w:rFonts w:cs="Arial"/>
                            <w:b/>
                            <w:bCs/>
                            <w:szCs w:val="24"/>
                          </w:rPr>
                        </w:pPr>
                      </w:p>
                      <w:p w:rsidR="006521A5" w:rsidRPr="00404D14" w:rsidRDefault="00404D14" w:rsidP="00C6605C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</w:pPr>
                        <w:r w:rsidRPr="00404D14">
                          <w:t>Cut control line to correct length.</w:t>
                        </w:r>
                      </w:p>
                      <w:p w:rsidR="00404D14" w:rsidRPr="00404D14" w:rsidRDefault="00404D14" w:rsidP="00C6605C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</w:pPr>
                        <w:r w:rsidRPr="00404D14">
                          <w:t>Ensure all twists are removed before splicing.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6677E0" w:rsidSect="006521A5">
      <w:headerReference w:type="default" r:id="rId12"/>
      <w:pgSz w:w="16838" w:h="11906" w:orient="landscape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9311C" w:rsidRDefault="0019311C" w:rsidP="006521A5">
      <w:pPr>
        <w:spacing w:after="0" w:line="240" w:lineRule="auto"/>
      </w:pPr>
      <w:r>
        <w:separator/>
      </w:r>
    </w:p>
  </w:endnote>
  <w:endnote w:type="continuationSeparator" w:id="0">
    <w:p w:rsidR="0019311C" w:rsidRDefault="0019311C" w:rsidP="006521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9311C" w:rsidRDefault="0019311C" w:rsidP="006521A5">
      <w:pPr>
        <w:spacing w:after="0" w:line="240" w:lineRule="auto"/>
      </w:pPr>
      <w:r>
        <w:separator/>
      </w:r>
    </w:p>
  </w:footnote>
  <w:footnote w:type="continuationSeparator" w:id="0">
    <w:p w:rsidR="0019311C" w:rsidRDefault="0019311C" w:rsidP="006521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0" w:type="auto"/>
      <w:tblInd w:w="1832" w:type="dxa"/>
      <w:tblLook w:val="04A0" w:firstRow="1" w:lastRow="0" w:firstColumn="1" w:lastColumn="0" w:noHBand="0" w:noVBand="1"/>
    </w:tblPr>
    <w:tblGrid>
      <w:gridCol w:w="1153"/>
      <w:gridCol w:w="1393"/>
      <w:gridCol w:w="7487"/>
      <w:gridCol w:w="1572"/>
    </w:tblGrid>
    <w:tr w:rsidR="006521A5" w:rsidTr="006521A5">
      <w:trPr>
        <w:trHeight w:val="341"/>
      </w:trPr>
      <w:tc>
        <w:tcPr>
          <w:tcW w:w="1153" w:type="dxa"/>
          <w:shd w:val="clear" w:color="auto" w:fill="8DB3E2" w:themeFill="text2" w:themeFillTint="66"/>
        </w:tcPr>
        <w:p w:rsidR="006521A5" w:rsidRPr="002C6128" w:rsidRDefault="006521A5" w:rsidP="001C29E5">
          <w:pPr>
            <w:pStyle w:val="Header"/>
            <w:jc w:val="center"/>
            <w:rPr>
              <w:rFonts w:ascii="Arial" w:hAnsi="Arial" w:cs="Arial"/>
              <w:b/>
            </w:rPr>
          </w:pPr>
          <w:r w:rsidRPr="00122479">
            <w:rPr>
              <w:noProof/>
              <w:lang w:eastAsia="en-GB"/>
            </w:rPr>
            <w:drawing>
              <wp:anchor distT="0" distB="0" distL="114300" distR="114300" simplePos="0" relativeHeight="251659264" behindDoc="0" locked="0" layoutInCell="1" allowOverlap="1" wp14:anchorId="224E5F27" wp14:editId="33A5269F">
                <wp:simplePos x="0" y="0"/>
                <wp:positionH relativeFrom="column">
                  <wp:posOffset>-1167765</wp:posOffset>
                </wp:positionH>
                <wp:positionV relativeFrom="paragraph">
                  <wp:posOffset>-46990</wp:posOffset>
                </wp:positionV>
                <wp:extent cx="963295" cy="678180"/>
                <wp:effectExtent l="0" t="0" r="8255" b="7620"/>
                <wp:wrapNone/>
                <wp:docPr id="2" name="Picture 0" descr="imagesCAGJKIA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sCAGJKIAC.jp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63295" cy="678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b/>
            </w:rPr>
            <w:t>Version:</w:t>
          </w:r>
        </w:p>
      </w:tc>
      <w:tc>
        <w:tcPr>
          <w:tcW w:w="1393" w:type="dxa"/>
          <w:shd w:val="clear" w:color="auto" w:fill="8DB3E2" w:themeFill="text2" w:themeFillTint="66"/>
        </w:tcPr>
        <w:p w:rsidR="006521A5" w:rsidRPr="002C6128" w:rsidRDefault="006521A5" w:rsidP="001C29E5">
          <w:pPr>
            <w:pStyle w:val="Header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Date:</w:t>
          </w:r>
        </w:p>
      </w:tc>
      <w:tc>
        <w:tcPr>
          <w:tcW w:w="7487" w:type="dxa"/>
          <w:shd w:val="clear" w:color="auto" w:fill="8DB3E2" w:themeFill="text2" w:themeFillTint="66"/>
        </w:tcPr>
        <w:p w:rsidR="006521A5" w:rsidRPr="002C6128" w:rsidRDefault="00C56BC3" w:rsidP="001C29E5">
          <w:pPr>
            <w:pStyle w:val="Header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RS 200 Fit out Manual</w:t>
          </w:r>
        </w:p>
      </w:tc>
      <w:tc>
        <w:tcPr>
          <w:tcW w:w="1572" w:type="dxa"/>
          <w:shd w:val="clear" w:color="auto" w:fill="8DB3E2" w:themeFill="text2" w:themeFillTint="66"/>
        </w:tcPr>
        <w:p w:rsidR="006521A5" w:rsidRPr="005447E0" w:rsidRDefault="006521A5" w:rsidP="001C29E5">
          <w:pPr>
            <w:pStyle w:val="Header"/>
            <w:jc w:val="center"/>
            <w:rPr>
              <w:rFonts w:ascii="Arial" w:hAnsi="Arial" w:cs="Arial"/>
              <w:b/>
            </w:rPr>
          </w:pPr>
          <w:r w:rsidRPr="005447E0">
            <w:rPr>
              <w:rFonts w:ascii="Arial" w:hAnsi="Arial" w:cs="Arial"/>
              <w:b/>
            </w:rPr>
            <w:t>PAGE:</w:t>
          </w:r>
        </w:p>
      </w:tc>
    </w:tr>
    <w:tr w:rsidR="006521A5" w:rsidTr="006521A5">
      <w:trPr>
        <w:trHeight w:val="638"/>
      </w:trPr>
      <w:tc>
        <w:tcPr>
          <w:tcW w:w="1153" w:type="dxa"/>
        </w:tcPr>
        <w:p w:rsidR="006521A5" w:rsidRDefault="006521A5" w:rsidP="001C29E5">
          <w:pPr>
            <w:jc w:val="center"/>
          </w:pPr>
        </w:p>
        <w:p w:rsidR="006521A5" w:rsidRDefault="006521A5" w:rsidP="001C29E5">
          <w:pPr>
            <w:jc w:val="center"/>
          </w:pPr>
        </w:p>
      </w:tc>
      <w:tc>
        <w:tcPr>
          <w:tcW w:w="1393" w:type="dxa"/>
          <w:vAlign w:val="center"/>
        </w:tcPr>
        <w:p w:rsidR="006521A5" w:rsidRDefault="006521A5" w:rsidP="001C29E5">
          <w:pPr>
            <w:jc w:val="center"/>
          </w:pPr>
        </w:p>
      </w:tc>
      <w:tc>
        <w:tcPr>
          <w:tcW w:w="7487" w:type="dxa"/>
        </w:tcPr>
        <w:p w:rsidR="006521A5" w:rsidRDefault="006521A5" w:rsidP="001C29E5"/>
      </w:tc>
      <w:tc>
        <w:tcPr>
          <w:tcW w:w="1572" w:type="dxa"/>
        </w:tcPr>
        <w:p w:rsidR="006521A5" w:rsidRDefault="006521A5" w:rsidP="001C29E5">
          <w:pPr>
            <w:jc w:val="center"/>
          </w:pPr>
        </w:p>
        <w:p w:rsidR="006521A5" w:rsidRDefault="006521A5" w:rsidP="001C29E5">
          <w:pPr>
            <w:jc w:val="center"/>
          </w:pPr>
        </w:p>
      </w:tc>
    </w:tr>
  </w:tbl>
  <w:p w:rsidR="006521A5" w:rsidRDefault="006521A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9.2pt;height:21.6pt;visibility:visible" o:bullet="t">
        <v:imagedata r:id="rId1" o:title=""/>
      </v:shape>
    </w:pict>
  </w:numPicBullet>
  <w:abstractNum w:abstractNumId="0" w15:restartNumberingAfterBreak="0">
    <w:nsid w:val="01862E0C"/>
    <w:multiLevelType w:val="hybridMultilevel"/>
    <w:tmpl w:val="97D0937E"/>
    <w:lvl w:ilvl="0" w:tplc="9F44A23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A8F1B36"/>
    <w:multiLevelType w:val="hybridMultilevel"/>
    <w:tmpl w:val="2C1EDA04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56BC3"/>
    <w:rsid w:val="0019311C"/>
    <w:rsid w:val="0028187A"/>
    <w:rsid w:val="00404D14"/>
    <w:rsid w:val="005D7FDD"/>
    <w:rsid w:val="006204D6"/>
    <w:rsid w:val="006521A5"/>
    <w:rsid w:val="006677E0"/>
    <w:rsid w:val="009A4568"/>
    <w:rsid w:val="00BA77A1"/>
    <w:rsid w:val="00C56BC3"/>
    <w:rsid w:val="00C6605C"/>
    <w:rsid w:val="00CB74CC"/>
    <w:rsid w:val="00E32B97"/>
    <w:rsid w:val="00E37DD4"/>
    <w:rsid w:val="00E62D8F"/>
    <w:rsid w:val="00E964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EB1D8"/>
  <w15:docId w15:val="{DE235150-51D2-4BD0-869F-696BFA6D8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theme="minorBidi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521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521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21A5"/>
  </w:style>
  <w:style w:type="paragraph" w:styleId="Footer">
    <w:name w:val="footer"/>
    <w:basedOn w:val="Normal"/>
    <w:link w:val="FooterChar"/>
    <w:uiPriority w:val="99"/>
    <w:unhideWhenUsed/>
    <w:rsid w:val="006521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21A5"/>
  </w:style>
  <w:style w:type="table" w:styleId="TableGrid">
    <w:name w:val="Table Grid"/>
    <w:basedOn w:val="TableNormal"/>
    <w:uiPriority w:val="59"/>
    <w:rsid w:val="006521A5"/>
    <w:pPr>
      <w:spacing w:after="0" w:line="240" w:lineRule="auto"/>
    </w:pPr>
    <w:rPr>
      <w:rFonts w:asciiTheme="minorHAnsi" w:hAnsiTheme="minorHAnsi"/>
      <w:sz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521A5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6521A5"/>
    <w:pPr>
      <w:spacing w:after="0" w:line="240" w:lineRule="auto"/>
    </w:pPr>
    <w:rPr>
      <w:rFonts w:asciiTheme="minorHAnsi" w:eastAsiaTheme="minorEastAsia" w:hAnsiTheme="minorHAnsi"/>
      <w:sz w:val="22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6521A5"/>
    <w:rPr>
      <w:rFonts w:asciiTheme="minorHAnsi" w:eastAsiaTheme="minorEastAsia" w:hAnsiTheme="minorHAnsi"/>
      <w:sz w:val="22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7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7D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G"/><Relationship Id="rId5" Type="http://schemas.openxmlformats.org/officeDocument/2006/relationships/footnotes" Target="footnotes.xml"/><Relationship Id="rId10" Type="http://schemas.openxmlformats.org/officeDocument/2006/relationships/image" Target="media/image5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ob%20H%20-%20RS\AppData\Roaming\Microsoft\Templates\Manual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Manual template</Template>
  <TotalTime>115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 Hopper</dc:creator>
  <cp:lastModifiedBy>Ben Wallis (RS Sailing)</cp:lastModifiedBy>
  <cp:revision>5</cp:revision>
  <cp:lastPrinted>2013-01-09T15:37:00Z</cp:lastPrinted>
  <dcterms:created xsi:type="dcterms:W3CDTF">2013-01-09T12:23:00Z</dcterms:created>
  <dcterms:modified xsi:type="dcterms:W3CDTF">2017-10-31T13:27:00Z</dcterms:modified>
</cp:coreProperties>
</file>